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081" w:rsidRDefault="00501081" w:rsidP="00501081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75027E" w:rsidRDefault="0075027E" w:rsidP="00501081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B2173E" w:rsidRDefault="00B2173E" w:rsidP="00501081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106FE8" w:rsidRPr="00501081" w:rsidRDefault="00A73FCD" w:rsidP="0050108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Software Development Forum</w:t>
      </w:r>
    </w:p>
    <w:p w:rsidR="00501081" w:rsidRPr="00501081" w:rsidRDefault="00501081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01081">
        <w:rPr>
          <w:rFonts w:ascii="Arial" w:hAnsi="Arial" w:cs="Arial"/>
          <w:b/>
          <w:sz w:val="24"/>
        </w:rPr>
        <w:t>Room</w:t>
      </w:r>
      <w:r w:rsidR="003B6AD6">
        <w:rPr>
          <w:rFonts w:ascii="Arial" w:hAnsi="Arial" w:cs="Arial"/>
          <w:b/>
          <w:sz w:val="24"/>
        </w:rPr>
        <w:t xml:space="preserve"> 044</w:t>
      </w:r>
      <w:r w:rsidR="0075027E">
        <w:rPr>
          <w:rFonts w:ascii="Arial" w:hAnsi="Arial" w:cs="Arial"/>
          <w:b/>
          <w:sz w:val="24"/>
        </w:rPr>
        <w:t>,</w:t>
      </w:r>
      <w:r w:rsidR="003B6AD6">
        <w:rPr>
          <w:rFonts w:ascii="Arial" w:hAnsi="Arial" w:cs="Arial"/>
          <w:b/>
          <w:sz w:val="24"/>
        </w:rPr>
        <w:t xml:space="preserve"> Gate 4, </w:t>
      </w:r>
      <w:r w:rsidR="002B1E27">
        <w:rPr>
          <w:rFonts w:ascii="Arial" w:hAnsi="Arial" w:cs="Arial"/>
          <w:b/>
          <w:sz w:val="24"/>
        </w:rPr>
        <w:t>Principality Stadium</w:t>
      </w:r>
      <w:r w:rsidRPr="00501081">
        <w:rPr>
          <w:rFonts w:ascii="Arial" w:hAnsi="Arial" w:cs="Arial"/>
          <w:b/>
          <w:sz w:val="24"/>
        </w:rPr>
        <w:t xml:space="preserve">, Cardiff, </w:t>
      </w:r>
      <w:r w:rsidRPr="002B1E27">
        <w:rPr>
          <w:rFonts w:ascii="Arial" w:hAnsi="Arial" w:cs="Arial"/>
          <w:b/>
          <w:sz w:val="24"/>
        </w:rPr>
        <w:t xml:space="preserve">CF10 </w:t>
      </w:r>
      <w:r w:rsidR="002B1E27" w:rsidRPr="002B1E27">
        <w:rPr>
          <w:rFonts w:ascii="Arial" w:hAnsi="Arial" w:cs="Arial"/>
          <w:b/>
          <w:sz w:val="24"/>
        </w:rPr>
        <w:t>1NS</w:t>
      </w:r>
      <w:r w:rsidR="0075027E">
        <w:rPr>
          <w:rFonts w:ascii="Arial" w:hAnsi="Arial" w:cs="Arial"/>
          <w:b/>
          <w:sz w:val="24"/>
        </w:rPr>
        <w:t>.</w:t>
      </w:r>
    </w:p>
    <w:p w:rsidR="00501081" w:rsidRPr="00501081" w:rsidRDefault="00501081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01081">
        <w:rPr>
          <w:rFonts w:ascii="Arial" w:hAnsi="Arial" w:cs="Arial"/>
          <w:b/>
          <w:sz w:val="24"/>
        </w:rPr>
        <w:t>T</w:t>
      </w:r>
      <w:r w:rsidR="002B1E27">
        <w:rPr>
          <w:rFonts w:ascii="Arial" w:hAnsi="Arial" w:cs="Arial"/>
          <w:b/>
          <w:sz w:val="24"/>
        </w:rPr>
        <w:t>h</w:t>
      </w:r>
      <w:r w:rsidRPr="00501081">
        <w:rPr>
          <w:rFonts w:ascii="Arial" w:hAnsi="Arial" w:cs="Arial"/>
          <w:b/>
          <w:sz w:val="24"/>
        </w:rPr>
        <w:t>u</w:t>
      </w:r>
      <w:r w:rsidR="002B1E27">
        <w:rPr>
          <w:rFonts w:ascii="Arial" w:hAnsi="Arial" w:cs="Arial"/>
          <w:b/>
          <w:sz w:val="24"/>
        </w:rPr>
        <w:t>r</w:t>
      </w:r>
      <w:r w:rsidRPr="00501081">
        <w:rPr>
          <w:rFonts w:ascii="Arial" w:hAnsi="Arial" w:cs="Arial"/>
          <w:b/>
          <w:sz w:val="24"/>
        </w:rPr>
        <w:t xml:space="preserve">sday </w:t>
      </w:r>
      <w:r w:rsidR="002B1E27">
        <w:rPr>
          <w:rFonts w:ascii="Arial" w:hAnsi="Arial" w:cs="Arial"/>
          <w:b/>
          <w:sz w:val="24"/>
        </w:rPr>
        <w:t>7</w:t>
      </w:r>
      <w:r w:rsidRPr="00501081">
        <w:rPr>
          <w:rFonts w:ascii="Arial" w:hAnsi="Arial" w:cs="Arial"/>
          <w:b/>
          <w:sz w:val="24"/>
        </w:rPr>
        <w:t xml:space="preserve"> </w:t>
      </w:r>
      <w:r w:rsidR="002B1E27">
        <w:rPr>
          <w:rFonts w:ascii="Arial" w:hAnsi="Arial" w:cs="Arial"/>
          <w:b/>
          <w:sz w:val="24"/>
        </w:rPr>
        <w:t>March</w:t>
      </w:r>
      <w:r w:rsidRPr="00501081">
        <w:rPr>
          <w:rFonts w:ascii="Arial" w:hAnsi="Arial" w:cs="Arial"/>
          <w:b/>
          <w:sz w:val="24"/>
        </w:rPr>
        <w:t xml:space="preserve"> 2019</w:t>
      </w:r>
    </w:p>
    <w:p w:rsidR="00501081" w:rsidRDefault="00501081" w:rsidP="0050108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501081">
        <w:rPr>
          <w:rFonts w:ascii="Arial" w:hAnsi="Arial" w:cs="Arial"/>
          <w:b/>
          <w:sz w:val="24"/>
        </w:rPr>
        <w:t>1</w:t>
      </w:r>
      <w:r w:rsidR="00A73FCD">
        <w:rPr>
          <w:rFonts w:ascii="Arial" w:hAnsi="Arial" w:cs="Arial"/>
          <w:b/>
          <w:sz w:val="24"/>
        </w:rPr>
        <w:t>0</w:t>
      </w:r>
      <w:r w:rsidRPr="00501081">
        <w:rPr>
          <w:rFonts w:ascii="Arial" w:hAnsi="Arial" w:cs="Arial"/>
          <w:b/>
          <w:sz w:val="24"/>
        </w:rPr>
        <w:t>:00 to 1</w:t>
      </w:r>
      <w:r w:rsidR="00B2173E">
        <w:rPr>
          <w:rFonts w:ascii="Arial" w:hAnsi="Arial" w:cs="Arial"/>
          <w:b/>
          <w:sz w:val="24"/>
        </w:rPr>
        <w:t>5</w:t>
      </w:r>
      <w:r w:rsidRPr="00501081">
        <w:rPr>
          <w:rFonts w:ascii="Arial" w:hAnsi="Arial" w:cs="Arial"/>
          <w:b/>
          <w:sz w:val="24"/>
        </w:rPr>
        <w:t>:</w:t>
      </w:r>
      <w:r w:rsidR="00B2173E">
        <w:rPr>
          <w:rFonts w:ascii="Arial" w:hAnsi="Arial" w:cs="Arial"/>
          <w:b/>
          <w:sz w:val="24"/>
        </w:rPr>
        <w:t>3</w:t>
      </w:r>
      <w:r w:rsidRPr="00501081">
        <w:rPr>
          <w:rFonts w:ascii="Arial" w:hAnsi="Arial" w:cs="Arial"/>
          <w:b/>
          <w:sz w:val="24"/>
        </w:rPr>
        <w:t>0</w:t>
      </w:r>
    </w:p>
    <w:p w:rsidR="00A73FCD" w:rsidRPr="00905AFD" w:rsidRDefault="00A73FCD" w:rsidP="00454D56">
      <w:pPr>
        <w:spacing w:after="0"/>
        <w:jc w:val="center"/>
        <w:rPr>
          <w:rFonts w:ascii="Arial" w:hAnsi="Arial" w:cs="Arial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"/>
        <w:gridCol w:w="869"/>
        <w:gridCol w:w="5193"/>
        <w:gridCol w:w="2330"/>
      </w:tblGrid>
      <w:tr w:rsidR="00B2173E" w:rsidTr="0000390E">
        <w:tc>
          <w:tcPr>
            <w:tcW w:w="850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09:30</w:t>
            </w:r>
          </w:p>
        </w:tc>
        <w:tc>
          <w:tcPr>
            <w:tcW w:w="869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3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Arrival and refreshments</w:t>
            </w:r>
          </w:p>
        </w:tc>
        <w:tc>
          <w:tcPr>
            <w:tcW w:w="2330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4C4E5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10</w:t>
            </w:r>
            <w:r w:rsidR="00501081" w:rsidRPr="00B2173E">
              <w:rPr>
                <w:rFonts w:ascii="Arial" w:hAnsi="Arial" w:cs="Arial"/>
                <w:sz w:val="20"/>
                <w:szCs w:val="20"/>
              </w:rPr>
              <w:t>:00</w:t>
            </w:r>
          </w:p>
        </w:tc>
        <w:tc>
          <w:tcPr>
            <w:tcW w:w="869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193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Introductions and apologies</w:t>
            </w:r>
          </w:p>
        </w:tc>
        <w:tc>
          <w:tcPr>
            <w:tcW w:w="2330" w:type="dxa"/>
            <w:vAlign w:val="center"/>
          </w:tcPr>
          <w:p w:rsidR="00501081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551939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</w:t>
            </w:r>
            <w:r w:rsidR="00905AFD" w:rsidRPr="00B2173E">
              <w:rPr>
                <w:rFonts w:ascii="Arial" w:hAnsi="Arial" w:cs="Arial"/>
                <w:sz w:val="20"/>
                <w:szCs w:val="20"/>
              </w:rPr>
              <w:t>0:05</w:t>
            </w:r>
          </w:p>
        </w:tc>
        <w:tc>
          <w:tcPr>
            <w:tcW w:w="869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5193" w:type="dxa"/>
            <w:vAlign w:val="center"/>
          </w:tcPr>
          <w:p w:rsidR="00501081" w:rsidRPr="00B2173E" w:rsidRDefault="00905AFD" w:rsidP="008324E3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 xml:space="preserve">Minutes of </w:t>
            </w:r>
            <w:r w:rsidR="008324E3">
              <w:rPr>
                <w:rFonts w:ascii="Arial" w:hAnsi="Arial" w:cs="Arial"/>
                <w:sz w:val="20"/>
                <w:szCs w:val="20"/>
              </w:rPr>
              <w:t>7 February 2019</w:t>
            </w:r>
            <w:r w:rsidRPr="00B2173E">
              <w:rPr>
                <w:rFonts w:ascii="Arial" w:hAnsi="Arial" w:cs="Arial"/>
                <w:sz w:val="20"/>
                <w:szCs w:val="20"/>
              </w:rPr>
              <w:t xml:space="preserve"> meeting and actions</w:t>
            </w:r>
            <w:r w:rsidR="008324E3">
              <w:rPr>
                <w:rFonts w:ascii="Arial" w:hAnsi="Arial" w:cs="Arial"/>
                <w:sz w:val="20"/>
                <w:szCs w:val="20"/>
              </w:rPr>
              <w:t xml:space="preserve"> update</w:t>
            </w:r>
          </w:p>
        </w:tc>
        <w:tc>
          <w:tcPr>
            <w:tcW w:w="2330" w:type="dxa"/>
            <w:vAlign w:val="center"/>
          </w:tcPr>
          <w:p w:rsidR="00501081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905AFD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10:15</w:t>
            </w:r>
          </w:p>
        </w:tc>
        <w:tc>
          <w:tcPr>
            <w:tcW w:w="869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193" w:type="dxa"/>
            <w:vAlign w:val="center"/>
          </w:tcPr>
          <w:p w:rsidR="00501081" w:rsidRPr="00B2173E" w:rsidRDefault="00905AFD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Sex/gender identity data collection</w:t>
            </w:r>
            <w:r w:rsidR="00B2173E" w:rsidRPr="00B2173E">
              <w:rPr>
                <w:rFonts w:ascii="Arial" w:hAnsi="Arial" w:cs="Arial"/>
                <w:sz w:val="20"/>
                <w:szCs w:val="20"/>
              </w:rPr>
              <w:t xml:space="preserve"> update</w:t>
            </w:r>
          </w:p>
        </w:tc>
        <w:tc>
          <w:tcPr>
            <w:tcW w:w="2330" w:type="dxa"/>
            <w:vAlign w:val="center"/>
          </w:tcPr>
          <w:p w:rsidR="00501081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905AFD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</w:t>
            </w:r>
            <w:r w:rsidR="002E4DC4" w:rsidRPr="00B2173E">
              <w:rPr>
                <w:rFonts w:ascii="Arial" w:hAnsi="Arial" w:cs="Arial"/>
                <w:sz w:val="20"/>
                <w:szCs w:val="20"/>
              </w:rPr>
              <w:t>0</w:t>
            </w:r>
            <w:r w:rsidRPr="00B2173E">
              <w:rPr>
                <w:rFonts w:ascii="Arial" w:hAnsi="Arial" w:cs="Arial"/>
                <w:sz w:val="20"/>
                <w:szCs w:val="20"/>
              </w:rPr>
              <w:t>:</w:t>
            </w:r>
            <w:r w:rsidR="002E4DC4" w:rsidRPr="00B2173E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69" w:type="dxa"/>
            <w:vAlign w:val="center"/>
          </w:tcPr>
          <w:p w:rsidR="00501081" w:rsidRPr="00B2173E" w:rsidRDefault="00501081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5193" w:type="dxa"/>
            <w:vAlign w:val="center"/>
          </w:tcPr>
          <w:p w:rsidR="00501081" w:rsidRPr="00B2173E" w:rsidRDefault="002E4DC4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Free school meals and transitional protection</w:t>
            </w:r>
            <w:r w:rsidR="00B2173E" w:rsidRPr="00B2173E">
              <w:rPr>
                <w:rFonts w:ascii="Arial" w:hAnsi="Arial" w:cs="Arial"/>
                <w:sz w:val="20"/>
                <w:szCs w:val="20"/>
              </w:rPr>
              <w:t xml:space="preserve"> update</w:t>
            </w:r>
          </w:p>
        </w:tc>
        <w:tc>
          <w:tcPr>
            <w:tcW w:w="2330" w:type="dxa"/>
            <w:vAlign w:val="center"/>
          </w:tcPr>
          <w:p w:rsidR="00501081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8324E3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2E4DC4" w:rsidRPr="00B2173E">
              <w:rPr>
                <w:rFonts w:ascii="Arial" w:hAnsi="Arial" w:cs="Arial"/>
                <w:sz w:val="20"/>
                <w:szCs w:val="20"/>
              </w:rPr>
              <w:t>:45</w:t>
            </w:r>
          </w:p>
        </w:tc>
        <w:tc>
          <w:tcPr>
            <w:tcW w:w="869" w:type="dxa"/>
            <w:vAlign w:val="center"/>
          </w:tcPr>
          <w:p w:rsidR="00501081" w:rsidRPr="00B2173E" w:rsidRDefault="008324E3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193" w:type="dxa"/>
            <w:vAlign w:val="center"/>
          </w:tcPr>
          <w:p w:rsidR="002E4DC4" w:rsidRPr="00B2173E" w:rsidRDefault="002E4DC4" w:rsidP="00FC4B16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SWAC update:</w:t>
            </w:r>
          </w:p>
          <w:p w:rsidR="00501081" w:rsidRDefault="002E4DC4" w:rsidP="00552623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Contingency spreadsheets</w:t>
            </w:r>
          </w:p>
          <w:p w:rsidR="009A39A0" w:rsidRPr="00B2173E" w:rsidRDefault="009A39A0" w:rsidP="00552623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Pilot</w:t>
            </w:r>
          </w:p>
        </w:tc>
        <w:tc>
          <w:tcPr>
            <w:tcW w:w="2330" w:type="dxa"/>
            <w:vAlign w:val="center"/>
          </w:tcPr>
          <w:p w:rsidR="00501081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Gareth Thomas</w:t>
            </w:r>
          </w:p>
        </w:tc>
      </w:tr>
      <w:tr w:rsidR="00B2173E" w:rsidTr="0000390E">
        <w:tc>
          <w:tcPr>
            <w:tcW w:w="850" w:type="dxa"/>
            <w:vAlign w:val="center"/>
          </w:tcPr>
          <w:p w:rsidR="00B2173E" w:rsidRPr="00B2173E" w:rsidRDefault="008324E3" w:rsidP="008324E3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B2173E" w:rsidRPr="00B2173E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00</w:t>
            </w:r>
          </w:p>
        </w:tc>
        <w:tc>
          <w:tcPr>
            <w:tcW w:w="869" w:type="dxa"/>
            <w:vAlign w:val="center"/>
          </w:tcPr>
          <w:p w:rsidR="00B2173E" w:rsidRPr="00B2173E" w:rsidRDefault="008324E3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193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PLASC lessons learned workshop</w:t>
            </w:r>
          </w:p>
        </w:tc>
        <w:tc>
          <w:tcPr>
            <w:tcW w:w="2330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Alice De’Abreu</w:t>
            </w:r>
          </w:p>
        </w:tc>
      </w:tr>
      <w:tr w:rsidR="008324E3" w:rsidTr="0000390E">
        <w:tc>
          <w:tcPr>
            <w:tcW w:w="850" w:type="dxa"/>
            <w:vAlign w:val="center"/>
          </w:tcPr>
          <w:p w:rsidR="008324E3" w:rsidRPr="00B2173E" w:rsidRDefault="008324E3" w:rsidP="008324E3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Pr="00B2173E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B2173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69" w:type="dxa"/>
            <w:vAlign w:val="center"/>
          </w:tcPr>
          <w:p w:rsidR="008324E3" w:rsidRPr="00B2173E" w:rsidRDefault="008324E3" w:rsidP="00435ABB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5193" w:type="dxa"/>
            <w:vAlign w:val="center"/>
          </w:tcPr>
          <w:p w:rsidR="008324E3" w:rsidRPr="00B2173E" w:rsidRDefault="008324E3" w:rsidP="00435ABB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S2S – open discussion</w:t>
            </w:r>
          </w:p>
        </w:tc>
        <w:tc>
          <w:tcPr>
            <w:tcW w:w="2330" w:type="dxa"/>
            <w:vAlign w:val="center"/>
          </w:tcPr>
          <w:p w:rsidR="008324E3" w:rsidRPr="00B2173E" w:rsidRDefault="008324E3" w:rsidP="00435ABB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FC4B16" w:rsidTr="0000390E">
        <w:tc>
          <w:tcPr>
            <w:tcW w:w="850" w:type="dxa"/>
            <w:vAlign w:val="center"/>
          </w:tcPr>
          <w:p w:rsidR="00FC4B16" w:rsidRDefault="00FC4B16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12:15</w:t>
            </w:r>
          </w:p>
        </w:tc>
        <w:tc>
          <w:tcPr>
            <w:tcW w:w="869" w:type="dxa"/>
            <w:vAlign w:val="center"/>
          </w:tcPr>
          <w:p w:rsidR="00FC4B16" w:rsidRPr="00B2173E" w:rsidRDefault="00FC4B16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193" w:type="dxa"/>
            <w:vAlign w:val="center"/>
          </w:tcPr>
          <w:p w:rsidR="00FC4B16" w:rsidRDefault="00FC4B16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Terms of Reference update</w:t>
            </w:r>
          </w:p>
        </w:tc>
        <w:tc>
          <w:tcPr>
            <w:tcW w:w="2330" w:type="dxa"/>
            <w:vAlign w:val="center"/>
          </w:tcPr>
          <w:p w:rsidR="00FC4B16" w:rsidRPr="00B2173E" w:rsidRDefault="00FC4B16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8324E3" w:rsidTr="0000390E">
        <w:tc>
          <w:tcPr>
            <w:tcW w:w="850" w:type="dxa"/>
            <w:vAlign w:val="center"/>
          </w:tcPr>
          <w:p w:rsidR="008324E3" w:rsidRPr="00B2173E" w:rsidRDefault="008324E3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12:30</w:t>
            </w:r>
          </w:p>
        </w:tc>
        <w:tc>
          <w:tcPr>
            <w:tcW w:w="869" w:type="dxa"/>
            <w:vAlign w:val="center"/>
          </w:tcPr>
          <w:p w:rsidR="008324E3" w:rsidRPr="00B2173E" w:rsidRDefault="008324E3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3" w:type="dxa"/>
            <w:vAlign w:val="center"/>
          </w:tcPr>
          <w:p w:rsidR="008324E3" w:rsidRPr="00B2173E" w:rsidRDefault="008324E3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Lunch</w:t>
            </w:r>
          </w:p>
        </w:tc>
        <w:tc>
          <w:tcPr>
            <w:tcW w:w="2330" w:type="dxa"/>
            <w:vAlign w:val="center"/>
          </w:tcPr>
          <w:p w:rsidR="008324E3" w:rsidRPr="00B2173E" w:rsidRDefault="008324E3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2173E" w:rsidTr="0000390E">
        <w:tc>
          <w:tcPr>
            <w:tcW w:w="850" w:type="dxa"/>
            <w:vAlign w:val="center"/>
          </w:tcPr>
          <w:p w:rsidR="00B2173E" w:rsidRPr="00B2173E" w:rsidRDefault="00E62B1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13:1</w:t>
            </w:r>
            <w:r w:rsidR="00B2173E" w:rsidRPr="00B2173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69" w:type="dxa"/>
            <w:vAlign w:val="center"/>
          </w:tcPr>
          <w:p w:rsidR="00B2173E" w:rsidRPr="00B2173E" w:rsidRDefault="00E62B1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5193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 xml:space="preserve">Curriculum </w:t>
            </w:r>
            <w:r w:rsidR="0017207E">
              <w:rPr>
                <w:rFonts w:ascii="Arial" w:hAnsi="Arial" w:cs="Arial"/>
                <w:sz w:val="20"/>
                <w:szCs w:val="20"/>
              </w:rPr>
              <w:t xml:space="preserve">and assessments development and recording progress </w:t>
            </w:r>
            <w:r w:rsidRPr="00B2173E">
              <w:rPr>
                <w:rFonts w:ascii="Arial" w:hAnsi="Arial" w:cs="Arial"/>
                <w:sz w:val="20"/>
                <w:szCs w:val="20"/>
              </w:rPr>
              <w:t>workshop</w:t>
            </w:r>
          </w:p>
        </w:tc>
        <w:tc>
          <w:tcPr>
            <w:tcW w:w="2330" w:type="dxa"/>
            <w:vAlign w:val="center"/>
          </w:tcPr>
          <w:p w:rsidR="00B2173E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Gav Elias</w:t>
            </w:r>
          </w:p>
        </w:tc>
      </w:tr>
      <w:tr w:rsidR="002E4DC4" w:rsidTr="0000390E">
        <w:tc>
          <w:tcPr>
            <w:tcW w:w="850" w:type="dxa"/>
            <w:vAlign w:val="center"/>
          </w:tcPr>
          <w:p w:rsidR="00501081" w:rsidRPr="00B2173E" w:rsidRDefault="004C4E57" w:rsidP="00E62B17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</w:t>
            </w:r>
            <w:r w:rsidR="00E62B17">
              <w:rPr>
                <w:rFonts w:ascii="Arial" w:hAnsi="Arial" w:cs="Arial"/>
                <w:sz w:val="20"/>
                <w:szCs w:val="20"/>
              </w:rPr>
              <w:t>3</w:t>
            </w:r>
            <w:r w:rsidR="00501081" w:rsidRPr="00B2173E">
              <w:rPr>
                <w:rFonts w:ascii="Arial" w:hAnsi="Arial" w:cs="Arial"/>
                <w:sz w:val="20"/>
                <w:szCs w:val="20"/>
              </w:rPr>
              <w:t>:</w:t>
            </w:r>
            <w:r w:rsidR="00E62B17">
              <w:rPr>
                <w:rFonts w:ascii="Arial" w:hAnsi="Arial" w:cs="Arial"/>
                <w:sz w:val="20"/>
                <w:szCs w:val="20"/>
              </w:rPr>
              <w:t>3</w:t>
            </w:r>
            <w:r w:rsidR="00B2173E" w:rsidRPr="00B217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9" w:type="dxa"/>
            <w:vAlign w:val="center"/>
          </w:tcPr>
          <w:p w:rsidR="00501081" w:rsidRPr="00B2173E" w:rsidRDefault="00E62B1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193" w:type="dxa"/>
            <w:vAlign w:val="center"/>
          </w:tcPr>
          <w:p w:rsidR="00501081" w:rsidRPr="00B2173E" w:rsidRDefault="00905AFD" w:rsidP="00FC4B16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Additional Learning Needs and Education Tribunal (Wales) Act 2018:</w:t>
            </w:r>
          </w:p>
          <w:p w:rsidR="00905AFD" w:rsidRPr="00B2173E" w:rsidRDefault="00905AFD" w:rsidP="00552623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Rollout timetable</w:t>
            </w:r>
          </w:p>
          <w:p w:rsidR="00905AFD" w:rsidRPr="00B2173E" w:rsidRDefault="00BC636D" w:rsidP="00B2173E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bookmarkStart w:id="0" w:name="_GoBack"/>
            <w:bookmarkEnd w:id="0"/>
            <w:r w:rsidR="00905AFD" w:rsidRPr="00B2173E">
              <w:rPr>
                <w:rFonts w:ascii="Arial" w:hAnsi="Arial" w:cs="Arial"/>
                <w:sz w:val="20"/>
                <w:szCs w:val="20"/>
              </w:rPr>
              <w:t>eporting</w:t>
            </w:r>
          </w:p>
        </w:tc>
        <w:tc>
          <w:tcPr>
            <w:tcW w:w="2330" w:type="dxa"/>
            <w:vAlign w:val="center"/>
          </w:tcPr>
          <w:p w:rsidR="00501081" w:rsidRPr="00B2173E" w:rsidRDefault="00B2173E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Bethan Cowan</w:t>
            </w:r>
          </w:p>
        </w:tc>
      </w:tr>
      <w:tr w:rsidR="00E62B17" w:rsidTr="0000390E">
        <w:tc>
          <w:tcPr>
            <w:tcW w:w="850" w:type="dxa"/>
            <w:vAlign w:val="center"/>
          </w:tcPr>
          <w:p w:rsidR="00E62B17" w:rsidRPr="00B2173E" w:rsidRDefault="00E62B17" w:rsidP="00E62B17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Pr="00B2173E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69" w:type="dxa"/>
            <w:vAlign w:val="center"/>
          </w:tcPr>
          <w:p w:rsidR="00E62B17" w:rsidRPr="00B2173E" w:rsidRDefault="00E62B17" w:rsidP="00287E2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5193" w:type="dxa"/>
            <w:vAlign w:val="center"/>
          </w:tcPr>
          <w:p w:rsidR="00E62B17" w:rsidRPr="00B2173E" w:rsidRDefault="00E62B17" w:rsidP="00287E2A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Performance reporting</w:t>
            </w:r>
          </w:p>
        </w:tc>
        <w:tc>
          <w:tcPr>
            <w:tcW w:w="2330" w:type="dxa"/>
            <w:vAlign w:val="center"/>
          </w:tcPr>
          <w:p w:rsidR="00E62B17" w:rsidRPr="00B2173E" w:rsidRDefault="00E62B17" w:rsidP="00287E2A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Steve Hughes/Sarah Angel</w:t>
            </w:r>
          </w:p>
        </w:tc>
      </w:tr>
      <w:tr w:rsidR="00E62B17" w:rsidTr="0000390E">
        <w:tc>
          <w:tcPr>
            <w:tcW w:w="850" w:type="dxa"/>
            <w:vAlign w:val="center"/>
          </w:tcPr>
          <w:p w:rsidR="00E62B17" w:rsidRPr="00B2173E" w:rsidRDefault="00E62B1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15: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B217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9" w:type="dxa"/>
            <w:vAlign w:val="center"/>
          </w:tcPr>
          <w:p w:rsidR="00E62B17" w:rsidRPr="00B2173E" w:rsidRDefault="00E62B1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193" w:type="dxa"/>
            <w:vAlign w:val="center"/>
          </w:tcPr>
          <w:p w:rsidR="00E62B17" w:rsidRDefault="00E62B17" w:rsidP="00FC4B16">
            <w:pPr>
              <w:spacing w:before="240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Any other business</w:t>
            </w:r>
          </w:p>
          <w:p w:rsidR="00E62B17" w:rsidRDefault="00E62B17" w:rsidP="0055262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Post-16 XSLT files update</w:t>
            </w:r>
          </w:p>
          <w:p w:rsidR="00E62B17" w:rsidRDefault="00E62B17" w:rsidP="00552623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Supplier software codes</w:t>
            </w:r>
          </w:p>
          <w:p w:rsidR="00E62B17" w:rsidRPr="0000390E" w:rsidRDefault="00E62B17" w:rsidP="0000390E">
            <w:pPr>
              <w:pStyle w:val="ListParagraph"/>
              <w:numPr>
                <w:ilvl w:val="0"/>
                <w:numId w:val="3"/>
              </w:num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SDF development cycle update</w:t>
            </w:r>
          </w:p>
        </w:tc>
        <w:tc>
          <w:tcPr>
            <w:tcW w:w="2330" w:type="dxa"/>
            <w:vAlign w:val="center"/>
          </w:tcPr>
          <w:p w:rsidR="00E62B17" w:rsidRPr="00B2173E" w:rsidRDefault="00E62B17" w:rsidP="0000390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Gav Elias/Alice De’Abreu</w:t>
            </w:r>
          </w:p>
        </w:tc>
      </w:tr>
      <w:tr w:rsidR="00E62B17" w:rsidTr="0000390E">
        <w:tc>
          <w:tcPr>
            <w:tcW w:w="850" w:type="dxa"/>
            <w:vAlign w:val="center"/>
          </w:tcPr>
          <w:p w:rsidR="00E62B17" w:rsidRPr="00B2173E" w:rsidRDefault="00E62B1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15:3</w:t>
            </w:r>
            <w:r w:rsidRPr="00B2173E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69" w:type="dxa"/>
            <w:vAlign w:val="center"/>
          </w:tcPr>
          <w:p w:rsidR="00E62B17" w:rsidRPr="00B2173E" w:rsidRDefault="00E62B1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93" w:type="dxa"/>
            <w:vAlign w:val="center"/>
          </w:tcPr>
          <w:p w:rsidR="00E62B17" w:rsidRPr="00B2173E" w:rsidRDefault="00E62B17" w:rsidP="00B2173E">
            <w:pPr>
              <w:spacing w:before="240" w:line="360" w:lineRule="auto"/>
              <w:rPr>
                <w:rFonts w:ascii="Arial" w:hAnsi="Arial" w:cs="Arial"/>
                <w:sz w:val="20"/>
                <w:szCs w:val="20"/>
              </w:rPr>
            </w:pPr>
            <w:r w:rsidRPr="00B2173E">
              <w:rPr>
                <w:rFonts w:ascii="Arial" w:hAnsi="Arial" w:cs="Arial"/>
                <w:sz w:val="20"/>
                <w:szCs w:val="20"/>
              </w:rPr>
              <w:t>End</w:t>
            </w:r>
          </w:p>
        </w:tc>
        <w:tc>
          <w:tcPr>
            <w:tcW w:w="2330" w:type="dxa"/>
            <w:vAlign w:val="center"/>
          </w:tcPr>
          <w:p w:rsidR="00E62B17" w:rsidRPr="00B2173E" w:rsidRDefault="00E62B17" w:rsidP="00B2173E">
            <w:pPr>
              <w:spacing w:before="24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52623" w:rsidRDefault="00552623" w:rsidP="0075027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5027E" w:rsidRPr="00454D56" w:rsidRDefault="0075027E" w:rsidP="0075027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454D56">
        <w:rPr>
          <w:rFonts w:ascii="Arial" w:hAnsi="Arial" w:cs="Arial"/>
          <w:b/>
          <w:bCs/>
          <w:color w:val="000000" w:themeColor="text1"/>
          <w:sz w:val="24"/>
          <w:szCs w:val="24"/>
        </w:rPr>
        <w:t>Contacts:</w:t>
      </w:r>
    </w:p>
    <w:p w:rsidR="0075027E" w:rsidRDefault="0075027E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IMS Helpdesk: 0300 062 5014 / </w:t>
      </w:r>
      <w:hyperlink r:id="rId9" w:history="1">
        <w:r w:rsidRPr="0075027E"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IMS@gov.wales</w:t>
        </w:r>
      </w:hyperlink>
    </w:p>
    <w:p w:rsidR="0075027E" w:rsidRDefault="0075027E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Gav Elias: 0300 025 6562 / </w:t>
      </w:r>
      <w:hyperlink r:id="rId10" w:history="1">
        <w:r w:rsidRPr="0075027E"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gavin.elias2@gov.wales</w:t>
        </w:r>
      </w:hyperlink>
    </w:p>
    <w:p w:rsidR="0075027E" w:rsidRDefault="0075027E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Alice De’Abreu: 0300 3584 / </w:t>
      </w:r>
      <w:hyperlink r:id="rId11" w:history="1">
        <w:r w:rsidRPr="0075027E"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alice.deabreu@gov.wales</w:t>
        </w:r>
      </w:hyperlink>
      <w:r>
        <w:rPr>
          <w:rFonts w:ascii="Arial" w:hAnsi="Arial" w:cs="Arial"/>
          <w:bCs/>
          <w:color w:val="002060"/>
          <w:sz w:val="24"/>
          <w:szCs w:val="24"/>
        </w:rPr>
        <w:t xml:space="preserve"> </w:t>
      </w:r>
    </w:p>
    <w:p w:rsidR="0075027E" w:rsidRPr="0075027E" w:rsidRDefault="0075027E" w:rsidP="0075027E">
      <w:pPr>
        <w:spacing w:after="0" w:line="240" w:lineRule="auto"/>
        <w:rPr>
          <w:rFonts w:ascii="Arial" w:hAnsi="Arial" w:cs="Arial"/>
          <w:bCs/>
          <w:color w:val="002060"/>
          <w:sz w:val="24"/>
          <w:szCs w:val="24"/>
        </w:rPr>
      </w:pPr>
      <w:proofErr w:type="spellStart"/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>Chloë</w:t>
      </w:r>
      <w:proofErr w:type="spellEnd"/>
      <w:r w:rsidRPr="00454D56">
        <w:rPr>
          <w:rFonts w:ascii="Arial" w:hAnsi="Arial" w:cs="Arial"/>
          <w:bCs/>
          <w:color w:val="000000" w:themeColor="text1"/>
          <w:sz w:val="24"/>
          <w:szCs w:val="24"/>
        </w:rPr>
        <w:t xml:space="preserve"> Harris: 0300 025 0182 / </w:t>
      </w:r>
      <w:hyperlink r:id="rId12" w:history="1">
        <w:r w:rsidRPr="0075027E">
          <w:rPr>
            <w:rStyle w:val="Hyperlink"/>
            <w:rFonts w:ascii="Arial" w:hAnsi="Arial" w:cs="Arial"/>
            <w:bCs/>
            <w:sz w:val="24"/>
            <w:szCs w:val="24"/>
            <w:u w:val="none"/>
          </w:rPr>
          <w:t>chloe.harris@gov.wales</w:t>
        </w:r>
      </w:hyperlink>
      <w:r>
        <w:rPr>
          <w:rFonts w:ascii="Arial" w:hAnsi="Arial" w:cs="Arial"/>
          <w:bCs/>
          <w:color w:val="002060"/>
          <w:sz w:val="24"/>
          <w:szCs w:val="24"/>
        </w:rPr>
        <w:t xml:space="preserve"> </w:t>
      </w:r>
    </w:p>
    <w:p w:rsidR="0075027E" w:rsidRPr="00454D56" w:rsidRDefault="0075027E" w:rsidP="0075027E">
      <w:pPr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5027E" w:rsidRPr="00454D56" w:rsidRDefault="0075027E" w:rsidP="0075027E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454D56">
        <w:rPr>
          <w:rFonts w:ascii="Arial" w:hAnsi="Arial" w:cs="Arial"/>
          <w:b/>
          <w:bCs/>
          <w:color w:val="000000" w:themeColor="text1"/>
          <w:sz w:val="24"/>
          <w:szCs w:val="24"/>
        </w:rPr>
        <w:t>Parking</w:t>
      </w:r>
      <w:r w:rsidRPr="00454D56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 xml:space="preserve">There </w:t>
      </w:r>
      <w:r w:rsidR="00EF4F9F">
        <w:rPr>
          <w:rFonts w:ascii="Arial" w:hAnsi="Arial" w:cs="Arial"/>
          <w:color w:val="000000" w:themeColor="text1"/>
          <w:sz w:val="24"/>
          <w:szCs w:val="24"/>
        </w:rPr>
        <w:t>are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 xml:space="preserve"> several paid parking areas surrounding the </w:t>
      </w:r>
      <w:r w:rsidR="00905AFD" w:rsidRPr="00905AFD">
        <w:rPr>
          <w:rFonts w:ascii="Arial" w:hAnsi="Arial" w:cs="Arial"/>
          <w:color w:val="000000" w:themeColor="text1"/>
          <w:sz w:val="24"/>
          <w:szCs w:val="24"/>
        </w:rPr>
        <w:t>venue</w:t>
      </w:r>
      <w:r w:rsidRPr="00905AFD">
        <w:rPr>
          <w:rFonts w:ascii="Arial" w:hAnsi="Arial" w:cs="Arial"/>
          <w:color w:val="000000" w:themeColor="text1"/>
          <w:sz w:val="24"/>
          <w:szCs w:val="24"/>
        </w:rPr>
        <w:t xml:space="preserve"> as marked on the below localised map</w:t>
      </w:r>
      <w:r w:rsidR="00454D56" w:rsidRPr="00905AFD">
        <w:rPr>
          <w:rFonts w:ascii="Arial" w:hAnsi="Arial" w:cs="Arial"/>
          <w:color w:val="000000" w:themeColor="text1"/>
          <w:sz w:val="24"/>
          <w:szCs w:val="24"/>
        </w:rPr>
        <w:t>.</w:t>
      </w:r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In addition to the below, there is an abundance of street parking within 5-10 minutes walk of the stadium that can be paid for using roadside parking meters or the </w:t>
      </w:r>
      <w:proofErr w:type="spellStart"/>
      <w:r w:rsidR="005F6BA8">
        <w:rPr>
          <w:rFonts w:ascii="Arial" w:hAnsi="Arial" w:cs="Arial"/>
          <w:color w:val="000000" w:themeColor="text1"/>
          <w:sz w:val="24"/>
          <w:szCs w:val="24"/>
        </w:rPr>
        <w:t>MiPermit</w:t>
      </w:r>
      <w:proofErr w:type="spellEnd"/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smartphone app or website, which may be cheaper than the NCP multi-storey car parks. You can find the </w:t>
      </w:r>
      <w:proofErr w:type="spellStart"/>
      <w:r w:rsidR="005F6BA8">
        <w:rPr>
          <w:rFonts w:ascii="Arial" w:hAnsi="Arial" w:cs="Arial"/>
          <w:color w:val="000000" w:themeColor="text1"/>
          <w:sz w:val="24"/>
          <w:szCs w:val="24"/>
        </w:rPr>
        <w:t>MiPermit</w:t>
      </w:r>
      <w:proofErr w:type="spellEnd"/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 website at </w:t>
      </w:r>
      <w:hyperlink r:id="rId13" w:history="1">
        <w:r w:rsidR="005F6BA8" w:rsidRPr="005F6BA8">
          <w:rPr>
            <w:rStyle w:val="Hyperlink"/>
            <w:rFonts w:ascii="Arial" w:hAnsi="Arial" w:cs="Arial"/>
            <w:sz w:val="24"/>
            <w:szCs w:val="24"/>
            <w:u w:val="none"/>
          </w:rPr>
          <w:t>https://www.mipermit.com/</w:t>
        </w:r>
      </w:hyperlink>
      <w:r w:rsidR="005F6BA8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905AFD" w:rsidRDefault="00905AFD" w:rsidP="00905AFD">
      <w:pPr>
        <w:spacing w:after="0"/>
        <w:rPr>
          <w:noProof/>
          <w:lang w:eastAsia="en-GB"/>
        </w:rPr>
      </w:pPr>
    </w:p>
    <w:p w:rsidR="003B6AD6" w:rsidRPr="005F6BA8" w:rsidRDefault="003B6AD6" w:rsidP="005F6BA8">
      <w:pPr>
        <w:spacing w:after="0"/>
        <w:rPr>
          <w:rFonts w:ascii="Arial" w:hAnsi="Arial" w:cs="Arial"/>
          <w:b/>
          <w:noProof/>
          <w:sz w:val="24"/>
        </w:rPr>
      </w:pPr>
      <w:r w:rsidRPr="005F6BA8">
        <w:rPr>
          <w:rFonts w:ascii="Arial" w:hAnsi="Arial" w:cs="Arial"/>
          <w:b/>
          <w:noProof/>
          <w:sz w:val="24"/>
        </w:rPr>
        <w:t>NCP, Westgate Street to Gate 4</w:t>
      </w:r>
    </w:p>
    <w:p w:rsidR="003B6AD6" w:rsidRDefault="003B6AD6" w:rsidP="003B6AD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763C3" wp14:editId="7FAAF572">
                <wp:simplePos x="0" y="0"/>
                <wp:positionH relativeFrom="column">
                  <wp:posOffset>19050</wp:posOffset>
                </wp:positionH>
                <wp:positionV relativeFrom="paragraph">
                  <wp:posOffset>1760220</wp:posOffset>
                </wp:positionV>
                <wp:extent cx="1562100" cy="2762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DC4" w:rsidRPr="00641D94" w:rsidRDefault="002E4DC4" w:rsidP="003B6AD6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641D94">
                              <w:rPr>
                                <w:color w:val="FF0000"/>
                                <w:sz w:val="20"/>
                                <w:szCs w:val="20"/>
                              </w:rPr>
                              <w:t>Principality stadium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138.6pt;width:123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">
                <v:textbox>
                  <w:txbxContent>
                    <w:p w:rsidR="002E4DC4" w:rsidRPr="00641D94" w:rsidRDefault="002E4DC4" w:rsidP="003B6AD6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641D94">
                        <w:rPr>
                          <w:color w:val="FF0000"/>
                          <w:sz w:val="20"/>
                          <w:szCs w:val="20"/>
                        </w:rPr>
                        <w:t>Principality stadium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70CCD" wp14:editId="29D2EE03">
                <wp:simplePos x="0" y="0"/>
                <wp:positionH relativeFrom="column">
                  <wp:posOffset>3787140</wp:posOffset>
                </wp:positionH>
                <wp:positionV relativeFrom="paragraph">
                  <wp:posOffset>108585</wp:posOffset>
                </wp:positionV>
                <wp:extent cx="2598420" cy="2331720"/>
                <wp:effectExtent l="0" t="0" r="0" b="895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8420" cy="233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1"/>
                              <w:gridCol w:w="3718"/>
                              <w:gridCol w:w="81"/>
                            </w:tblGrid>
                            <w:tr w:rsidR="002E4DC4" w:rsidRPr="00B23CE5" w:rsidTr="002E4DC4">
                              <w:trPr>
                                <w:gridAfter w:val="2"/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E4DC4" w:rsidRPr="00B23CE5" w:rsidRDefault="002E4DC4" w:rsidP="002E4DC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47BA" w:rsidRPr="00B23CE5" w:rsidTr="002E4DC4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E4DC4" w:rsidRPr="00B23CE5" w:rsidRDefault="002E4DC4" w:rsidP="002E4DC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E4DC4" w:rsidRPr="00B23CE5" w:rsidRDefault="002E4DC4" w:rsidP="002E4DC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E4DC4" w:rsidRPr="00B23CE5" w:rsidRDefault="002E4DC4" w:rsidP="002E4DC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47BA" w:rsidRPr="00B23CE5" w:rsidTr="002E4DC4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E4DC4" w:rsidRPr="00B23CE5" w:rsidRDefault="002E4DC4" w:rsidP="002E4DC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E4DC4" w:rsidRPr="00B23CE5" w:rsidRDefault="002E4DC4" w:rsidP="002E4DC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E4DC4" w:rsidRPr="00B23CE5" w:rsidRDefault="002E4DC4" w:rsidP="002E4DC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E747BA" w:rsidRPr="00B23CE5" w:rsidTr="002E4DC4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E4DC4" w:rsidRPr="00B23CE5" w:rsidRDefault="002E4DC4" w:rsidP="002E4DC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E4DC4" w:rsidRPr="005F6BA8" w:rsidRDefault="002E4DC4" w:rsidP="002E4DC4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1.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 xml:space="preserve">Head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south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 xml:space="preserve"> toward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Quay St</w:t>
                                  </w:r>
                                </w:p>
                                <w:p w:rsidR="002E4DC4" w:rsidRPr="005F6BA8" w:rsidRDefault="002E4DC4" w:rsidP="002E4DC4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 xml:space="preserve"> Turn left onto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Quay St</w:t>
                                  </w:r>
                                </w:p>
                                <w:p w:rsidR="002E4DC4" w:rsidRPr="005F6BA8" w:rsidRDefault="002E4DC4" w:rsidP="002E4DC4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</w:rPr>
                                    <w:t xml:space="preserve"> Continue onto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Westgate St</w:t>
                                  </w:r>
                                </w:p>
                                <w:p w:rsidR="002E4DC4" w:rsidRPr="005F6BA8" w:rsidRDefault="002E4DC4" w:rsidP="002E4DC4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3.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Proceed left until you reach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Zero degrees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>on the left</w:t>
                                  </w:r>
                                </w:p>
                                <w:p w:rsidR="002E4DC4" w:rsidRPr="005F6BA8" w:rsidRDefault="002E4DC4" w:rsidP="002E4DC4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4.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Look right you have reached the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Principality stadium</w:t>
                                  </w:r>
                                </w:p>
                                <w:p w:rsidR="002E4DC4" w:rsidRPr="005F6BA8" w:rsidRDefault="002E4DC4" w:rsidP="002E4DC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5.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Cs/>
                                      <w:sz w:val="24"/>
                                      <w:szCs w:val="24"/>
                                    </w:rPr>
                                    <w:t xml:space="preserve">Proceed down the ramp to </w:t>
                                  </w:r>
                                  <w:r w:rsidRPr="005F6BA8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Gate 4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2E4DC4" w:rsidRPr="00B23CE5" w:rsidRDefault="002E4DC4" w:rsidP="002E4DC4">
                                  <w:pPr>
                                    <w:spacing w:after="0" w:line="240" w:lineRule="auto"/>
                                    <w:rPr>
                                      <w:rFonts w:eastAsia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E4DC4" w:rsidRPr="00B23CE5" w:rsidRDefault="002E4DC4" w:rsidP="003B6AD6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98.2pt;margin-top:8.55pt;width:204.6pt;height:183.6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" stroked="f">
                <v:textbox style="mso-fit-shape-to-text:t">
                  <w:txbxContent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1"/>
                        <w:gridCol w:w="3718"/>
                        <w:gridCol w:w="81"/>
                      </w:tblGrid>
                      <w:tr w:rsidR="002E4DC4" w:rsidRPr="00B23CE5" w:rsidTr="002E4DC4">
                        <w:trPr>
                          <w:gridAfter w:val="2"/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E4DC4" w:rsidRPr="00B23CE5" w:rsidRDefault="002E4DC4" w:rsidP="002E4DC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47BA" w:rsidRPr="00B23CE5" w:rsidTr="002E4DC4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E4DC4" w:rsidRPr="00B23CE5" w:rsidRDefault="002E4DC4" w:rsidP="002E4DC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E4DC4" w:rsidRPr="00B23CE5" w:rsidRDefault="002E4DC4" w:rsidP="002E4DC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E4DC4" w:rsidRPr="00B23CE5" w:rsidRDefault="002E4DC4" w:rsidP="002E4DC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47BA" w:rsidRPr="00B23CE5" w:rsidTr="002E4DC4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E4DC4" w:rsidRPr="00B23CE5" w:rsidRDefault="002E4DC4" w:rsidP="002E4DC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E4DC4" w:rsidRPr="00B23CE5" w:rsidRDefault="002E4DC4" w:rsidP="002E4DC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E4DC4" w:rsidRPr="00B23CE5" w:rsidRDefault="002E4DC4" w:rsidP="002E4DC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E747BA" w:rsidRPr="00B23CE5" w:rsidTr="002E4DC4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E4DC4" w:rsidRPr="00B23CE5" w:rsidRDefault="002E4DC4" w:rsidP="002E4DC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E4DC4" w:rsidRPr="005F6BA8" w:rsidRDefault="002E4DC4" w:rsidP="002E4DC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Head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south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toward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Quay St</w:t>
                            </w:r>
                          </w:p>
                          <w:p w:rsidR="002E4DC4" w:rsidRPr="005F6BA8" w:rsidRDefault="002E4DC4" w:rsidP="002E4DC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Turn left onto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Quay St</w:t>
                            </w:r>
                          </w:p>
                          <w:p w:rsidR="002E4DC4" w:rsidRPr="005F6BA8" w:rsidRDefault="002E4DC4" w:rsidP="002E4DC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3.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Continue onto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Westgate St</w:t>
                            </w:r>
                          </w:p>
                          <w:p w:rsidR="002E4DC4" w:rsidRPr="005F6BA8" w:rsidRDefault="002E4DC4" w:rsidP="002E4DC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Proceed left until you reach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Zero degrees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>on the left</w:t>
                            </w:r>
                          </w:p>
                          <w:p w:rsidR="002E4DC4" w:rsidRPr="005F6BA8" w:rsidRDefault="002E4DC4" w:rsidP="002E4DC4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Look right you have reached the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Principality stadium</w:t>
                            </w:r>
                          </w:p>
                          <w:p w:rsidR="002E4DC4" w:rsidRPr="005F6BA8" w:rsidRDefault="002E4DC4" w:rsidP="002E4DC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Proceed down the ramp to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Gate 4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2E4DC4" w:rsidRPr="00B23CE5" w:rsidRDefault="002E4DC4" w:rsidP="002E4DC4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2E4DC4" w:rsidRPr="00B23CE5" w:rsidRDefault="002E4DC4" w:rsidP="003B6AD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C01C541" wp14:editId="0AF91221">
            <wp:extent cx="3305175" cy="2680819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392" t="25055" r="-44" b="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8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BA8" w:rsidRDefault="005F6BA8" w:rsidP="005F6BA8">
      <w:pPr>
        <w:spacing w:after="0"/>
        <w:rPr>
          <w:rFonts w:ascii="Arial" w:hAnsi="Arial" w:cs="Arial"/>
          <w:b/>
          <w:sz w:val="24"/>
        </w:rPr>
      </w:pPr>
    </w:p>
    <w:p w:rsidR="003B6AD6" w:rsidRPr="005F6BA8" w:rsidRDefault="005F6BA8" w:rsidP="005F6BA8">
      <w:pPr>
        <w:spacing w:after="0"/>
        <w:rPr>
          <w:rFonts w:ascii="Arial" w:hAnsi="Arial" w:cs="Arial"/>
          <w:b/>
          <w:sz w:val="24"/>
        </w:rPr>
      </w:pPr>
      <w:r w:rsidRPr="005F6BA8">
        <w:rPr>
          <w:rFonts w:ascii="Arial" w:hAnsi="Arial" w:cs="Arial"/>
          <w:b/>
          <w:sz w:val="24"/>
        </w:rPr>
        <w:t>C</w:t>
      </w:r>
      <w:r w:rsidR="003B6AD6" w:rsidRPr="005F6BA8">
        <w:rPr>
          <w:rFonts w:ascii="Arial" w:hAnsi="Arial" w:cs="Arial"/>
          <w:b/>
          <w:sz w:val="24"/>
        </w:rPr>
        <w:t>ardiff Central Train Station to Gate 4</w:t>
      </w:r>
    </w:p>
    <w:p w:rsidR="003B6AD6" w:rsidRDefault="003B6AD6" w:rsidP="003B6AD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35A03F" wp14:editId="5C51445C">
                <wp:simplePos x="0" y="0"/>
                <wp:positionH relativeFrom="column">
                  <wp:posOffset>3721395</wp:posOffset>
                </wp:positionH>
                <wp:positionV relativeFrom="paragraph">
                  <wp:posOffset>14073</wp:posOffset>
                </wp:positionV>
                <wp:extent cx="2548255" cy="3104707"/>
                <wp:effectExtent l="0" t="0" r="4445" b="63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31047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4DC4" w:rsidRPr="005F6BA8" w:rsidRDefault="002E4DC4" w:rsidP="003B6AD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Head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northeast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on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Central Square</w:t>
                            </w:r>
                          </w:p>
                          <w:p w:rsidR="002E4DC4" w:rsidRPr="005F6BA8" w:rsidRDefault="002E4DC4" w:rsidP="003B6AD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2.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Turn right towards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Great Western Ln</w:t>
                            </w:r>
                          </w:p>
                          <w:p w:rsidR="002E4DC4" w:rsidRPr="005F6BA8" w:rsidRDefault="002E4DC4" w:rsidP="003B6AD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3.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Turn right towards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Great Western Ln</w:t>
                            </w:r>
                          </w:p>
                          <w:p w:rsidR="002E4DC4" w:rsidRPr="005F6BA8" w:rsidRDefault="002E4DC4" w:rsidP="003B6AD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4.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 Turn left towards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Great Western Ln</w:t>
                            </w:r>
                          </w:p>
                          <w:p w:rsidR="002E4DC4" w:rsidRPr="005F6BA8" w:rsidRDefault="002E4DC4" w:rsidP="003B6AD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</w:rPr>
                              <w:t xml:space="preserve">Turn left towards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Great Western Ln</w:t>
                            </w:r>
                          </w:p>
                          <w:p w:rsidR="002E4DC4" w:rsidRPr="005F6BA8" w:rsidRDefault="002E4DC4" w:rsidP="003B6AD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Turn left onto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Westgate St</w:t>
                            </w:r>
                          </w:p>
                          <w:p w:rsidR="002E4DC4" w:rsidRPr="005F6BA8" w:rsidRDefault="002E4DC4" w:rsidP="003B6AD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Proceed until you reach </w:t>
                            </w:r>
                            <w:proofErr w:type="spellStart"/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Corado</w:t>
                            </w:r>
                            <w:proofErr w:type="spellEnd"/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Bar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>on the right</w:t>
                            </w:r>
                          </w:p>
                          <w:p w:rsidR="002E4DC4" w:rsidRPr="005F6BA8" w:rsidRDefault="002E4DC4" w:rsidP="003B6AD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8.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Look left you have reached the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Principality Stadium</w:t>
                            </w:r>
                          </w:p>
                          <w:p w:rsidR="002E4DC4" w:rsidRPr="005F6BA8" w:rsidRDefault="002E4DC4" w:rsidP="003B6AD6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9.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Cs/>
                                <w:sz w:val="24"/>
                                <w:szCs w:val="24"/>
                              </w:rPr>
                              <w:t xml:space="preserve">Proceed down the ramp to </w:t>
                            </w:r>
                            <w:r w:rsidRPr="005F6BA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Gate 4 </w:t>
                            </w:r>
                          </w:p>
                          <w:p w:rsidR="002E4DC4" w:rsidRDefault="002E4DC4" w:rsidP="003B6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93pt;margin-top:1.1pt;width:200.65pt;height:244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" stroked="f">
                <v:textbox>
                  <w:txbxContent>
                    <w:p w:rsidR="002E4DC4" w:rsidRPr="005F6BA8" w:rsidRDefault="002E4DC4" w:rsidP="003B6AD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 xml:space="preserve">1. </w:t>
                      </w:r>
                      <w:r w:rsidRPr="005F6BA8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Head </w:t>
                      </w: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northeast</w:t>
                      </w:r>
                      <w:r w:rsidRPr="005F6BA8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on </w:t>
                      </w: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Central Square</w:t>
                      </w:r>
                    </w:p>
                    <w:p w:rsidR="002E4DC4" w:rsidRPr="005F6BA8" w:rsidRDefault="002E4DC4" w:rsidP="003B6AD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2.</w:t>
                      </w:r>
                      <w:r w:rsidRPr="005F6BA8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Turn right towards </w:t>
                      </w: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Great Western Ln</w:t>
                      </w:r>
                    </w:p>
                    <w:p w:rsidR="002E4DC4" w:rsidRPr="005F6BA8" w:rsidRDefault="002E4DC4" w:rsidP="003B6AD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3.</w:t>
                      </w:r>
                      <w:r w:rsidRPr="005F6BA8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Turn right towards </w:t>
                      </w: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Great Western Ln</w:t>
                      </w:r>
                    </w:p>
                    <w:p w:rsidR="002E4DC4" w:rsidRPr="005F6BA8" w:rsidRDefault="002E4DC4" w:rsidP="003B6AD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4.</w:t>
                      </w:r>
                      <w:r w:rsidRPr="005F6BA8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 Turn left towards </w:t>
                      </w: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Great Western Ln</w:t>
                      </w:r>
                    </w:p>
                    <w:p w:rsidR="002E4DC4" w:rsidRPr="005F6BA8" w:rsidRDefault="002E4DC4" w:rsidP="003B6AD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r w:rsidRPr="005F6BA8">
                        <w:rPr>
                          <w:rFonts w:ascii="Arial" w:eastAsia="Times New Roman" w:hAnsi="Arial" w:cs="Arial"/>
                          <w:sz w:val="24"/>
                          <w:szCs w:val="24"/>
                        </w:rPr>
                        <w:t xml:space="preserve">Turn left towards </w:t>
                      </w: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Great Western Ln</w:t>
                      </w:r>
                    </w:p>
                    <w:p w:rsidR="002E4DC4" w:rsidRPr="005F6BA8" w:rsidRDefault="002E4DC4" w:rsidP="003B6AD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 xml:space="preserve">6. </w:t>
                      </w:r>
                      <w:r w:rsidRPr="005F6BA8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Turn left onto </w:t>
                      </w: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Westgate St</w:t>
                      </w:r>
                    </w:p>
                    <w:p w:rsidR="002E4DC4" w:rsidRPr="005F6BA8" w:rsidRDefault="002E4DC4" w:rsidP="003B6AD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</w:pP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 xml:space="preserve">7. </w:t>
                      </w:r>
                      <w:r w:rsidRPr="005F6BA8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Proceed until you reach </w:t>
                      </w:r>
                      <w:proofErr w:type="spellStart"/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Corado</w:t>
                      </w:r>
                      <w:proofErr w:type="spellEnd"/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 xml:space="preserve"> Bar </w:t>
                      </w:r>
                      <w:r w:rsidRPr="005F6BA8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>on the right</w:t>
                      </w:r>
                    </w:p>
                    <w:p w:rsidR="002E4DC4" w:rsidRPr="005F6BA8" w:rsidRDefault="002E4DC4" w:rsidP="003B6AD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 xml:space="preserve">8. </w:t>
                      </w:r>
                      <w:r w:rsidRPr="005F6BA8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Look left you have reached the </w:t>
                      </w: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>Principality Stadium</w:t>
                      </w:r>
                    </w:p>
                    <w:p w:rsidR="002E4DC4" w:rsidRPr="005F6BA8" w:rsidRDefault="002E4DC4" w:rsidP="003B6AD6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 xml:space="preserve">9. </w:t>
                      </w:r>
                      <w:r w:rsidRPr="005F6BA8">
                        <w:rPr>
                          <w:rFonts w:ascii="Arial" w:eastAsia="Times New Roman" w:hAnsi="Arial" w:cs="Arial"/>
                          <w:bCs/>
                          <w:sz w:val="24"/>
                          <w:szCs w:val="24"/>
                        </w:rPr>
                        <w:t xml:space="preserve">Proceed down the ramp to </w:t>
                      </w:r>
                      <w:r w:rsidRPr="005F6BA8"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</w:rPr>
                        <w:t xml:space="preserve">Gate 4 </w:t>
                      </w:r>
                    </w:p>
                    <w:p w:rsidR="002E4DC4" w:rsidRDefault="002E4DC4" w:rsidP="003B6AD6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4B87575" wp14:editId="237EE2E5">
            <wp:extent cx="3194520" cy="2667000"/>
            <wp:effectExtent l="19050" t="0" r="588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7733" t="24834" r="-66" b="5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87" cy="2667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FD" w:rsidRPr="00905AFD" w:rsidRDefault="00905AFD" w:rsidP="003B6AD6">
      <w:pPr>
        <w:spacing w:after="0"/>
        <w:rPr>
          <w:rFonts w:ascii="Arial" w:hAnsi="Arial" w:cs="Arial"/>
          <w:sz w:val="28"/>
          <w:szCs w:val="24"/>
        </w:rPr>
      </w:pPr>
    </w:p>
    <w:sectPr w:rsidR="00905AFD" w:rsidRPr="00905AFD" w:rsidSect="00FC4B16">
      <w:headerReference w:type="default" r:id="rId16"/>
      <w:headerReference w:type="first" r:id="rId17"/>
      <w:pgSz w:w="11906" w:h="16838"/>
      <w:pgMar w:top="1440" w:right="1440" w:bottom="426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DC4" w:rsidRDefault="002E4DC4" w:rsidP="00501081">
      <w:pPr>
        <w:spacing w:after="0" w:line="240" w:lineRule="auto"/>
      </w:pPr>
      <w:r>
        <w:separator/>
      </w:r>
    </w:p>
  </w:endnote>
  <w:endnote w:type="continuationSeparator" w:id="0">
    <w:p w:rsidR="002E4DC4" w:rsidRDefault="002E4DC4" w:rsidP="00501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DC4" w:rsidRDefault="002E4DC4" w:rsidP="00501081">
      <w:pPr>
        <w:spacing w:after="0" w:line="240" w:lineRule="auto"/>
      </w:pPr>
      <w:r>
        <w:separator/>
      </w:r>
    </w:p>
  </w:footnote>
  <w:footnote w:type="continuationSeparator" w:id="0">
    <w:p w:rsidR="002E4DC4" w:rsidRDefault="002E4DC4" w:rsidP="00501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DC4" w:rsidRPr="003B0964" w:rsidRDefault="002E4DC4" w:rsidP="00501081"/>
  <w:p w:rsidR="002E4DC4" w:rsidRDefault="002E4DC4" w:rsidP="00501081">
    <w:pPr>
      <w:pStyle w:val="Header"/>
    </w:pPr>
  </w:p>
  <w:p w:rsidR="002E4DC4" w:rsidRDefault="002E4DC4" w:rsidP="00501081">
    <w:pPr>
      <w:pStyle w:val="Header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DC4" w:rsidRDefault="002E4DC4" w:rsidP="0075027E"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523AEC1" wp14:editId="64F3DCB5">
          <wp:simplePos x="0" y="0"/>
          <wp:positionH relativeFrom="column">
            <wp:posOffset>4302671</wp:posOffset>
          </wp:positionH>
          <wp:positionV relativeFrom="paragraph">
            <wp:posOffset>-12065</wp:posOffset>
          </wp:positionV>
          <wp:extent cx="1422400" cy="1672590"/>
          <wp:effectExtent l="0" t="0" r="6350" b="3810"/>
          <wp:wrapNone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167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E4DC4" w:rsidRDefault="002E4DC4" w:rsidP="0075027E">
    <w:pPr>
      <w:tabs>
        <w:tab w:val="left" w:pos="9520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7A66E73D" wp14:editId="58C2070B">
          <wp:simplePos x="0" y="0"/>
          <wp:positionH relativeFrom="column">
            <wp:posOffset>135890</wp:posOffset>
          </wp:positionH>
          <wp:positionV relativeFrom="paragraph">
            <wp:posOffset>245110</wp:posOffset>
          </wp:positionV>
          <wp:extent cx="2350770" cy="474345"/>
          <wp:effectExtent l="0" t="0" r="0" b="1905"/>
          <wp:wrapThrough wrapText="bothSides">
            <wp:wrapPolygon edited="0">
              <wp:start x="0" y="0"/>
              <wp:lineTo x="0" y="20819"/>
              <wp:lineTo x="21355" y="20819"/>
              <wp:lineTo x="21355" y="0"/>
              <wp:lineTo x="0" y="0"/>
            </wp:wrapPolygon>
          </wp:wrapThrough>
          <wp:docPr id="1" name="Picture 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0770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2E4DC4" w:rsidRPr="003B0964" w:rsidRDefault="002E4DC4" w:rsidP="0075027E"/>
  <w:p w:rsidR="002E4DC4" w:rsidRDefault="002E4D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00104"/>
    <w:multiLevelType w:val="hybridMultilevel"/>
    <w:tmpl w:val="56F43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4D0656"/>
    <w:multiLevelType w:val="hybridMultilevel"/>
    <w:tmpl w:val="111E1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F114DA"/>
    <w:multiLevelType w:val="hybridMultilevel"/>
    <w:tmpl w:val="3F587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081"/>
    <w:rsid w:val="0000390E"/>
    <w:rsid w:val="00106FE8"/>
    <w:rsid w:val="0016615D"/>
    <w:rsid w:val="0017207E"/>
    <w:rsid w:val="002B1E27"/>
    <w:rsid w:val="002E4DC4"/>
    <w:rsid w:val="002F1CEA"/>
    <w:rsid w:val="002F65BD"/>
    <w:rsid w:val="003B6AD6"/>
    <w:rsid w:val="00454D56"/>
    <w:rsid w:val="004C4E57"/>
    <w:rsid w:val="00501081"/>
    <w:rsid w:val="00551939"/>
    <w:rsid w:val="00552623"/>
    <w:rsid w:val="005B09AC"/>
    <w:rsid w:val="005F6BA8"/>
    <w:rsid w:val="0075027E"/>
    <w:rsid w:val="00767C4E"/>
    <w:rsid w:val="008324E3"/>
    <w:rsid w:val="008941FB"/>
    <w:rsid w:val="00905AFD"/>
    <w:rsid w:val="00951473"/>
    <w:rsid w:val="009A39A0"/>
    <w:rsid w:val="00A73FCD"/>
    <w:rsid w:val="00B2173E"/>
    <w:rsid w:val="00BC636D"/>
    <w:rsid w:val="00BD0DA7"/>
    <w:rsid w:val="00DC40FA"/>
    <w:rsid w:val="00E62B17"/>
    <w:rsid w:val="00E747BA"/>
    <w:rsid w:val="00EF4F9F"/>
    <w:rsid w:val="00F0255E"/>
    <w:rsid w:val="00FC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1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081"/>
  </w:style>
  <w:style w:type="paragraph" w:styleId="Footer">
    <w:name w:val="footer"/>
    <w:basedOn w:val="Normal"/>
    <w:link w:val="FooterChar"/>
    <w:unhideWhenUsed/>
    <w:rsid w:val="0050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01081"/>
  </w:style>
  <w:style w:type="character" w:styleId="Hyperlink">
    <w:name w:val="Hyperlink"/>
    <w:basedOn w:val="DefaultParagraphFont"/>
    <w:uiPriority w:val="99"/>
    <w:unhideWhenUsed/>
    <w:rsid w:val="0075027E"/>
    <w:rPr>
      <w:rFonts w:ascii="Times New Roman" w:hAnsi="Times New Roman" w:cs="Times New Roman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2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5A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1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0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1081"/>
  </w:style>
  <w:style w:type="paragraph" w:styleId="Footer">
    <w:name w:val="footer"/>
    <w:basedOn w:val="Normal"/>
    <w:link w:val="FooterChar"/>
    <w:unhideWhenUsed/>
    <w:rsid w:val="005010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01081"/>
  </w:style>
  <w:style w:type="character" w:styleId="Hyperlink">
    <w:name w:val="Hyperlink"/>
    <w:basedOn w:val="DefaultParagraphFont"/>
    <w:uiPriority w:val="99"/>
    <w:unhideWhenUsed/>
    <w:rsid w:val="0075027E"/>
    <w:rPr>
      <w:rFonts w:ascii="Times New Roman" w:hAnsi="Times New Roman" w:cs="Times New Roman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2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2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5A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8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ipermit.com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hloe.harris@gov.wales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alice.deabreu@gov.wale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mailto:gavin.elias2@gov.wales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IMS@gov.wales" TargetMode="External"/><Relationship Id="rId14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gov.wales/topics/educationandskills/?lang=en" TargetMode="External"/><Relationship Id="rId2" Type="http://schemas.openxmlformats.org/officeDocument/2006/relationships/image" Target="media/image3.jpeg"/><Relationship Id="rId1" Type="http://schemas.openxmlformats.org/officeDocument/2006/relationships/hyperlink" Target="https://gov.wales/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FF3C5B18883D4E21973B57C2EEED7FD1" version="1.0.0">
  <systemFields>
    <field name="Objective-Id">
      <value order="0">A25266641</value>
    </field>
    <field name="Objective-Title">
      <value order="0">2019-03-07 - 01 - Agenda for SDF 7 March 2019</value>
    </field>
    <field name="Objective-Description">
      <value order="0"/>
    </field>
    <field name="Objective-CreationStamp">
      <value order="0">2019-02-15T13:58:45Z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2019-03-07T10:03:00Z</value>
    </field>
    <field name="Objective-Owner">
      <value order="0">Elias, Gavin (EPS - SED)</value>
    </field>
    <field name="Objective-Path">
      <value order="0">Objective Global Folder:Business File Plan:Education &amp; Public Services (EPS):Education &amp; Public Services (EPS) - Education - Schools Effectiveness:1 - Save:School Improvement:Data collections and IMS:SDF Meetings:Software Developers' Forum (SDF) - 2018-2019 - Agenda,Minutes &amp; Papers:.SDF 7 March 2019</value>
    </field>
    <field name="Objective-Parent">
      <value order="0">.SDF 7 March 2019</value>
    </field>
    <field name="Objective-State">
      <value order="0">Being Edited</value>
    </field>
    <field name="Objective-VersionId">
      <value order="0">vA50637283</value>
    </field>
    <field name="Objective-Version">
      <value order="0">11.1</value>
    </field>
    <field name="Objective-VersionNumber">
      <value order="0">14</value>
    </field>
    <field name="Objective-VersionComment">
      <value order="0"/>
    </field>
    <field name="Objective-FileNumber">
      <value order="0">qA1355686</value>
    </field>
    <field name="Objective-Classification">
      <value order="0">Official</value>
    </field>
    <field name="Objective-Caveats">
      <value order="0"/>
    </field>
  </systemFields>
  <catalogues>
    <catalogue name="Document Type Catalogue" type="type" ori="id:cA14">
      <field name="Objective-Language">
        <value order="0">English (eng)</value>
      </field>
      <field name="Objective-Date Acquired">
        <value order="0">2019-02-15T23:59:59Z</value>
      </field>
      <field name="Objective-What to Keep">
        <value order="0">No</value>
      </field>
      <field name="Objective-Official Transl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FF3C5B18883D4E21973B57C2EEED7F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1B00393</Template>
  <TotalTime>8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Welsh Government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Fellows, Carl (Admin)</dc:creator>
  <cp:lastModifiedBy>Elias, Gav</cp:lastModifiedBy>
  <cp:revision>3</cp:revision>
  <dcterms:created xsi:type="dcterms:W3CDTF">2019-03-06T15:54:00Z</dcterms:created>
  <dcterms:modified xsi:type="dcterms:W3CDTF">2019-03-07T10:03:00Z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A25266641</vt:lpwstr>
  </property>
  <property fmtid="{D5CDD505-2E9C-101B-9397-08002B2CF9AE}" pid="4" name="Objective-Title">
    <vt:lpwstr>2019-03-07 - 01 - Agenda for SDF 7 March 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2019-02-15T13:59:06Z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2019-03-07T10:03:58Z</vt:filetime>
  </property>
  <property fmtid="{D5CDD505-2E9C-101B-9397-08002B2CF9AE}" pid="10" name="Objective-ModificationStamp">
    <vt:filetime>2019-03-07T10:03:58Z</vt:filetime>
  </property>
  <property fmtid="{D5CDD505-2E9C-101B-9397-08002B2CF9AE}" pid="11" name="Objective-Owner">
    <vt:lpwstr>Elias, Gavin (EPS - SED)</vt:lpwstr>
  </property>
  <property fmtid="{D5CDD505-2E9C-101B-9397-08002B2CF9AE}" pid="12" name="Objective-Path">
    <vt:lpwstr>Objective Global Folder:Business File Plan:Education &amp; Public Services (EPS):Education &amp; Public Services (EPS) - Education - Schools Effectiveness:1 - Save:School Improvement:Data collections and IMS:SDF Meetings:Software Developers' Forum (SDF) - 2018-2019 - Agenda,Minutes &amp; Papers:.SDF 7 March 2019:</vt:lpwstr>
  </property>
  <property fmtid="{D5CDD505-2E9C-101B-9397-08002B2CF9AE}" pid="13" name="Objective-Parent">
    <vt:lpwstr>.SDF 7 March 2019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vA50637283</vt:lpwstr>
  </property>
  <property fmtid="{D5CDD505-2E9C-101B-9397-08002B2CF9AE}" pid="16" name="Objective-Version">
    <vt:lpwstr>12.0</vt:lpwstr>
  </property>
  <property fmtid="{D5CDD505-2E9C-101B-9397-08002B2CF9AE}" pid="17" name="Objective-VersionNumber">
    <vt:r8>14</vt:r8>
  </property>
  <property fmtid="{D5CDD505-2E9C-101B-9397-08002B2CF9AE}" pid="18" name="Objective-VersionComment">
    <vt:lpwstr/>
  </property>
  <property fmtid="{D5CDD505-2E9C-101B-9397-08002B2CF9AE}" pid="19" name="Objective-FileNumber">
    <vt:lpwstr/>
  </property>
  <property fmtid="{D5CDD505-2E9C-101B-9397-08002B2CF9AE}" pid="20" name="Objective-Classification">
    <vt:lpwstr>[Inherited - Official]</vt:lpwstr>
  </property>
  <property fmtid="{D5CDD505-2E9C-101B-9397-08002B2CF9AE}" pid="21" name="Objective-Caveats">
    <vt:lpwstr/>
  </property>
  <property fmtid="{D5CDD505-2E9C-101B-9397-08002B2CF9AE}" pid="22" name="Objective-Language">
    <vt:lpwstr>English (eng)</vt:lpwstr>
  </property>
  <property fmtid="{D5CDD505-2E9C-101B-9397-08002B2CF9AE}" pid="23" name="Objective-Date Acquired">
    <vt:filetime>2019-02-15T23:59:59Z</vt:filetime>
  </property>
  <property fmtid="{D5CDD505-2E9C-101B-9397-08002B2CF9AE}" pid="24" name="Objective-What to Keep">
    <vt:lpwstr>No</vt:lpwstr>
  </property>
  <property fmtid="{D5CDD505-2E9C-101B-9397-08002B2CF9AE}" pid="25" name="Objective-Official Transl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Language [system]">
    <vt:lpwstr>English (eng)</vt:lpwstr>
  </property>
  <property fmtid="{D5CDD505-2E9C-101B-9397-08002B2CF9AE}" pid="29" name="Objective-Date Acquired [system]">
    <vt:filetime>2019-02-15T00:00:00Z</vt:filetime>
  </property>
  <property fmtid="{D5CDD505-2E9C-101B-9397-08002B2CF9AE}" pid="30" name="Objective-What to Keep [system]">
    <vt:lpwstr>No</vt:lpwstr>
  </property>
  <property fmtid="{D5CDD505-2E9C-101B-9397-08002B2CF9AE}" pid="31" name="Objective-Official Translation [system]">
    <vt:lpwstr/>
  </property>
  <property fmtid="{D5CDD505-2E9C-101B-9397-08002B2CF9AE}" pid="32" name="Objective-Connect Creator [system]">
    <vt:lpwstr/>
  </property>
</Properties>
</file>