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42291C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42291C" w:rsidRPr="0042291C" w:rsidRDefault="00600A9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01 June </w:t>
      </w:r>
      <w:r w:rsidR="00D34437">
        <w:rPr>
          <w:rFonts w:ascii="Arial" w:eastAsia="Times New Roman" w:hAnsi="Arial" w:cs="Times New Roman"/>
          <w:b/>
          <w:sz w:val="24"/>
          <w:szCs w:val="20"/>
          <w:lang w:eastAsia="en-GB"/>
        </w:rPr>
        <w:t>2016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, </w:t>
      </w:r>
      <w:r w:rsidR="007C42FB">
        <w:rPr>
          <w:rFonts w:ascii="Arial" w:eastAsia="Times New Roman" w:hAnsi="Arial" w:cs="Times New Roman"/>
          <w:b/>
          <w:sz w:val="24"/>
          <w:szCs w:val="20"/>
          <w:lang w:eastAsia="en-GB"/>
        </w:rPr>
        <w:t>10:3</w:t>
      </w:r>
      <w:r w:rsidR="00045841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  <w:r w:rsid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– </w:t>
      </w:r>
      <w:r w:rsidR="00645DA4">
        <w:rPr>
          <w:rFonts w:ascii="Arial" w:eastAsia="Times New Roman" w:hAnsi="Arial" w:cs="Times New Roman"/>
          <w:b/>
          <w:sz w:val="24"/>
          <w:szCs w:val="20"/>
          <w:lang w:eastAsia="en-GB"/>
        </w:rPr>
        <w:t>15:0</w:t>
      </w:r>
      <w:r w:rsidR="00585E69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>Welsh Government Offices, Cathays Park, Cardiff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42291C" w:rsidRDefault="0042291C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645DA4" w:rsidRPr="00645DA4" w:rsidRDefault="00645DA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Tea and coffee will be available from 10.</w:t>
      </w:r>
      <w:r w:rsidR="007C42FB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0</w:t>
      </w: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Pr="0042291C" w:rsidRDefault="00645DA4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045841" w:rsidRPr="00045841" w:rsidRDefault="0042291C" w:rsidP="0042291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Introductions and apologies</w:t>
      </w:r>
    </w:p>
    <w:p w:rsidR="00585E69" w:rsidRPr="0042291C" w:rsidRDefault="00585E69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045841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Minutes and actions of the meeting held</w:t>
      </w:r>
      <w:r w:rsidRPr="007E5DCD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585E69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>02</w:t>
      </w:r>
      <w:r w:rsidR="00D34437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>February 2016</w:t>
      </w: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and matters arising</w:t>
      </w:r>
      <w:r w:rsidR="00582E12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</w:p>
    <w:p w:rsidR="00895C0A" w:rsidRPr="00895C0A" w:rsidRDefault="00895C0A" w:rsidP="00895C0A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95C0A" w:rsidRDefault="00895C0A" w:rsidP="00045841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Successful Futures – an update and discussion</w:t>
      </w:r>
      <w:r w:rsidR="00B9479B">
        <w:rPr>
          <w:rFonts w:ascii="Arial" w:eastAsia="Times New Roman" w:hAnsi="Arial" w:cs="Times New Roman"/>
          <w:sz w:val="24"/>
          <w:szCs w:val="20"/>
          <w:lang w:eastAsia="en-GB"/>
        </w:rPr>
        <w:t xml:space="preserve"> – Claire Rowlands</w:t>
      </w:r>
    </w:p>
    <w:p w:rsidR="00895C0A" w:rsidRPr="00895C0A" w:rsidRDefault="00895C0A" w:rsidP="00895C0A">
      <w:pPr>
        <w:pStyle w:val="ListParagraph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95C0A" w:rsidRPr="00895C0A" w:rsidRDefault="00895C0A" w:rsidP="00895C0A">
      <w:pPr>
        <w:pStyle w:val="ListParagraph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95C0A" w:rsidRPr="00045841" w:rsidRDefault="00895C0A" w:rsidP="00045841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KS4 performance reporting</w:t>
      </w:r>
      <w:r w:rsidR="00B9479B">
        <w:rPr>
          <w:rFonts w:ascii="Arial" w:eastAsia="Times New Roman" w:hAnsi="Arial" w:cs="Times New Roman"/>
          <w:sz w:val="24"/>
          <w:szCs w:val="20"/>
          <w:lang w:eastAsia="en-GB"/>
        </w:rPr>
        <w:t xml:space="preserve"> – Steve Hughes &amp; Sarah Angel </w:t>
      </w:r>
    </w:p>
    <w:p w:rsidR="00045841" w:rsidRPr="00600A9C" w:rsidRDefault="00045841" w:rsidP="00600A9C">
      <w:pPr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D34437" w:rsidRDefault="0042291C" w:rsidP="00045841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i/>
          <w:sz w:val="24"/>
          <w:szCs w:val="20"/>
          <w:lang w:eastAsia="en-GB"/>
        </w:rPr>
        <w:t>LUNCH</w:t>
      </w:r>
    </w:p>
    <w:p w:rsidR="00B9479B" w:rsidRDefault="00B9479B" w:rsidP="00045841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</w:p>
    <w:p w:rsidR="00B9479B" w:rsidRPr="00045841" w:rsidRDefault="00B9479B" w:rsidP="00045841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B9479B" w:rsidRDefault="00B9479B" w:rsidP="00600A9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NDC 2017 Draft Specification – Jenna Arnold</w:t>
      </w:r>
    </w:p>
    <w:p w:rsidR="00B9479B" w:rsidRDefault="00B9479B" w:rsidP="00B9479B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</w:p>
    <w:p w:rsidR="00B9479B" w:rsidRDefault="00B9479B" w:rsidP="00600A9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WNT 2017 Draft Specification – Claire Horton</w:t>
      </w:r>
    </w:p>
    <w:p w:rsidR="00B9479B" w:rsidRDefault="00B9479B" w:rsidP="00B9479B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</w:p>
    <w:p w:rsidR="00600A9C" w:rsidRPr="00600A9C" w:rsidRDefault="00D34437" w:rsidP="00600A9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AOB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 xml:space="preserve">  </w:t>
      </w:r>
      <w:r w:rsidR="002D5791">
        <w:rPr>
          <w:rFonts w:ascii="Arial" w:eastAsia="Times New Roman" w:hAnsi="Arial" w:cs="Times New Roman"/>
          <w:sz w:val="24"/>
          <w:szCs w:val="20"/>
          <w:lang w:eastAsia="en-GB"/>
        </w:rPr>
        <w:t xml:space="preserve">       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 xml:space="preserve">- </w:t>
      </w:r>
      <w:r w:rsidR="002D5791">
        <w:rPr>
          <w:rFonts w:ascii="Arial" w:eastAsia="Times New Roman" w:hAnsi="Arial" w:cs="Times New Roman"/>
          <w:sz w:val="24"/>
          <w:szCs w:val="20"/>
          <w:lang w:eastAsia="en-GB"/>
        </w:rPr>
        <w:t xml:space="preserve">   </w:t>
      </w:r>
      <w:r w:rsidR="00600A9C">
        <w:rPr>
          <w:rFonts w:ascii="Arial" w:hAnsi="Arial"/>
          <w:sz w:val="24"/>
        </w:rPr>
        <w:t xml:space="preserve">UTF-8 encoding </w:t>
      </w:r>
    </w:p>
    <w:p w:rsidR="00600A9C" w:rsidRDefault="00600A9C" w:rsidP="00600A9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Archiving data from a schools database </w:t>
      </w:r>
    </w:p>
    <w:p w:rsidR="00B9479B" w:rsidRPr="00600A9C" w:rsidRDefault="00B9479B" w:rsidP="00600A9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Class Size Exception Codes </w:t>
      </w:r>
    </w:p>
    <w:p w:rsidR="00D34437" w:rsidRDefault="00D34437" w:rsidP="00D34437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045841" w:rsidRDefault="00045841" w:rsidP="00D34437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D34437" w:rsidRDefault="00D34437" w:rsidP="00D34437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D34437">
        <w:rPr>
          <w:rFonts w:ascii="Arial" w:eastAsia="Times New Roman" w:hAnsi="Arial" w:cs="Times New Roman"/>
          <w:sz w:val="24"/>
          <w:szCs w:val="20"/>
          <w:lang w:eastAsia="en-GB"/>
        </w:rPr>
        <w:t>Date of next meeting and close</w:t>
      </w:r>
    </w:p>
    <w:p w:rsidR="005F6DAE" w:rsidRDefault="005F6DAE">
      <w:bookmarkStart w:id="0" w:name="_GoBack"/>
      <w:bookmarkEnd w:id="0"/>
    </w:p>
    <w:p w:rsidR="00591588" w:rsidRDefault="00591588"/>
    <w:p w:rsidR="00591588" w:rsidRDefault="00591588"/>
    <w:sectPr w:rsidR="00591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CD" w:rsidRDefault="007E5DCD" w:rsidP="007E5DCD">
      <w:pPr>
        <w:spacing w:after="0" w:line="240" w:lineRule="auto"/>
      </w:pPr>
      <w:r>
        <w:separator/>
      </w:r>
    </w:p>
  </w:endnote>
  <w:end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CD" w:rsidRDefault="007E5DCD" w:rsidP="007E5DCD">
      <w:pPr>
        <w:spacing w:after="0" w:line="240" w:lineRule="auto"/>
      </w:pPr>
      <w:r>
        <w:separator/>
      </w:r>
    </w:p>
  </w:footnote>
  <w:foot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230C5"/>
    <w:multiLevelType w:val="hybridMultilevel"/>
    <w:tmpl w:val="16C6FF4C"/>
    <w:lvl w:ilvl="0" w:tplc="9E884F34">
      <w:start w:val="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045841"/>
    <w:rsid w:val="00065FAB"/>
    <w:rsid w:val="00272DDF"/>
    <w:rsid w:val="002D5791"/>
    <w:rsid w:val="002E2C63"/>
    <w:rsid w:val="0042291C"/>
    <w:rsid w:val="00445DEA"/>
    <w:rsid w:val="00582E12"/>
    <w:rsid w:val="00585E69"/>
    <w:rsid w:val="00591588"/>
    <w:rsid w:val="005B67D8"/>
    <w:rsid w:val="005B7AA4"/>
    <w:rsid w:val="005F6DAE"/>
    <w:rsid w:val="00600A9C"/>
    <w:rsid w:val="00625CCE"/>
    <w:rsid w:val="00645DA4"/>
    <w:rsid w:val="00730EBF"/>
    <w:rsid w:val="007C42FB"/>
    <w:rsid w:val="007E5DCD"/>
    <w:rsid w:val="007F1E08"/>
    <w:rsid w:val="0088730C"/>
    <w:rsid w:val="00895C0A"/>
    <w:rsid w:val="00AB4FDC"/>
    <w:rsid w:val="00B250DF"/>
    <w:rsid w:val="00B9479B"/>
    <w:rsid w:val="00C42FDE"/>
    <w:rsid w:val="00D34437"/>
    <w:rsid w:val="00E914E8"/>
    <w:rsid w:val="00EA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928DD-C39B-412A-8038-7BA3B9B4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1325D8B8</Template>
  <TotalTime>11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Rhiannon (DfES - SMED)</dc:creator>
  <cp:lastModifiedBy>Jamal, Aly (LS)</cp:lastModifiedBy>
  <cp:revision>6</cp:revision>
  <cp:lastPrinted>2015-02-03T09:46:00Z</cp:lastPrinted>
  <dcterms:created xsi:type="dcterms:W3CDTF">2016-03-10T15:37:00Z</dcterms:created>
  <dcterms:modified xsi:type="dcterms:W3CDTF">2016-05-03T09:35:00Z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A13562696</vt:lpwstr>
  </property>
  <property fmtid="{D5CDD505-2E9C-101B-9397-08002B2CF9AE}" pid="4" name="Objective-Title">
    <vt:lpwstr>2016_06_01 Agenda</vt:lpwstr>
  </property>
  <property fmtid="{D5CDD505-2E9C-101B-9397-08002B2CF9AE}" pid="5" name="Objective-Comment">
    <vt:lpwstr/>
  </property>
  <property fmtid="{D5CDD505-2E9C-101B-9397-08002B2CF9AE}" pid="6" name="Objective-CreationStamp">
    <vt:filetime>2016-03-10T14:38:00Z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2016-05-03T09:35:30Z</vt:filetime>
  </property>
  <property fmtid="{D5CDD505-2E9C-101B-9397-08002B2CF9AE}" pid="10" name="Objective-ModificationStamp">
    <vt:filetime>2016-05-03T09:35:25Z</vt:filetime>
  </property>
  <property fmtid="{D5CDD505-2E9C-101B-9397-08002B2CF9AE}" pid="11" name="Objective-Owner">
    <vt:lpwstr>Evans, Rhiannon (EPS - SLD)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- 2015-2016 - Agenda, Minutes &amp; papers:SDF 01 June 2016:</vt:lpwstr>
  </property>
  <property fmtid="{D5CDD505-2E9C-101B-9397-08002B2CF9AE}" pid="13" name="Objective-Parent">
    <vt:lpwstr>SDF 01 June 2016</vt:lpwstr>
  </property>
  <property fmtid="{D5CDD505-2E9C-101B-9397-08002B2CF9AE}" pid="14" name="Objective-State">
    <vt:lpwstr>Published</vt:lpwstr>
  </property>
  <property fmtid="{D5CDD505-2E9C-101B-9397-08002B2CF9AE}" pid="15" name="Objective-Version">
    <vt:lpwstr>5.0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2016-03-09T23:00:00Z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</Properties>
</file>